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C20D0" w14:textId="77777777" w:rsidR="000F266F" w:rsidRPr="00763132" w:rsidRDefault="000F266F" w:rsidP="000F266F">
      <w:pPr>
        <w:pStyle w:val="WellingtonNZHeading1"/>
        <w:spacing w:line="276" w:lineRule="auto"/>
        <w:rPr>
          <w:lang w:val="en-NZ"/>
        </w:rPr>
      </w:pPr>
      <w:r>
        <w:rPr>
          <w:lang w:val="en-NZ"/>
        </w:rPr>
        <w:t>Application Form</w:t>
      </w:r>
    </w:p>
    <w:p w14:paraId="68E0C000" w14:textId="77777777" w:rsidR="000F266F" w:rsidRPr="00F467C5" w:rsidRDefault="000F266F" w:rsidP="000F266F">
      <w:pPr>
        <w:pStyle w:val="WellingtonNZHeading2"/>
        <w:spacing w:before="120" w:line="276" w:lineRule="auto"/>
        <w:rPr>
          <w:b/>
          <w:bCs/>
          <w:lang w:val="en-NZ"/>
        </w:rPr>
      </w:pPr>
      <w:r>
        <w:rPr>
          <w:b/>
          <w:bCs/>
          <w:lang w:val="en-NZ"/>
        </w:rPr>
        <w:t>ELEGIBILITY QUESTIONS (required)</w:t>
      </w:r>
    </w:p>
    <w:p w14:paraId="11329E90" w14:textId="77777777" w:rsidR="000F266F" w:rsidRPr="00A32F5C" w:rsidRDefault="000F266F" w:rsidP="000F266F">
      <w:pPr>
        <w:pStyle w:val="ListParagraph"/>
        <w:numPr>
          <w:ilvl w:val="0"/>
          <w:numId w:val="4"/>
        </w:numPr>
        <w:spacing w:before="120" w:after="0" w:line="276" w:lineRule="auto"/>
        <w:rPr>
          <w:b/>
          <w:bCs/>
          <w:lang w:val="en-NZ"/>
        </w:rPr>
      </w:pPr>
      <w:r w:rsidRPr="00A32F5C">
        <w:rPr>
          <w:rFonts w:ascii="Calibri" w:hAnsi="Calibri" w:cs="Times New Roman (Body CS)"/>
          <w:color w:val="58595B"/>
          <w:sz w:val="21"/>
          <w:szCs w:val="28"/>
        </w:rPr>
        <w:t>Are you a staff member at either Te Herenga Waka-Victoria University of Wellington or The University of Otago Wellington</w:t>
      </w:r>
      <w:r>
        <w:rPr>
          <w:rFonts w:ascii="Calibri" w:hAnsi="Calibri" w:cs="Times New Roman (Body CS)"/>
          <w:color w:val="58595B"/>
          <w:sz w:val="21"/>
          <w:szCs w:val="28"/>
        </w:rPr>
        <w:t xml:space="preserve">.   </w:t>
      </w:r>
      <w:sdt>
        <w:sdtPr>
          <w:rPr>
            <w:rFonts w:ascii="Calibri" w:hAnsi="Calibri" w:cs="Times New Roman (Body CS)"/>
            <w:color w:val="58595B"/>
            <w:sz w:val="21"/>
            <w:szCs w:val="28"/>
          </w:rPr>
          <w:id w:val="715939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 (Body CS)" w:hint="eastAsia"/>
              <w:color w:val="58595B"/>
              <w:sz w:val="21"/>
              <w:szCs w:val="28"/>
            </w:rPr>
            <w:t>☐</w:t>
          </w:r>
        </w:sdtContent>
      </w:sdt>
      <w:r>
        <w:rPr>
          <w:rFonts w:ascii="Calibri" w:hAnsi="Calibri" w:cs="Times New Roman (Body CS)"/>
          <w:color w:val="58595B"/>
          <w:sz w:val="21"/>
          <w:szCs w:val="28"/>
        </w:rPr>
        <w:t>Yes</w:t>
      </w:r>
      <w:r>
        <w:rPr>
          <w:rFonts w:ascii="Calibri" w:hAnsi="Calibri" w:cs="Times New Roman (Body CS)"/>
          <w:color w:val="58595B"/>
          <w:sz w:val="21"/>
          <w:szCs w:val="28"/>
        </w:rPr>
        <w:tab/>
      </w:r>
      <w:sdt>
        <w:sdtPr>
          <w:rPr>
            <w:rFonts w:ascii="Calibri" w:hAnsi="Calibri" w:cs="Times New Roman (Body CS)"/>
            <w:color w:val="58595B"/>
            <w:sz w:val="21"/>
            <w:szCs w:val="28"/>
          </w:rPr>
          <w:id w:val="1325239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 (Body CS)" w:hint="eastAsia"/>
              <w:color w:val="58595B"/>
              <w:sz w:val="21"/>
              <w:szCs w:val="28"/>
            </w:rPr>
            <w:t>☐</w:t>
          </w:r>
        </w:sdtContent>
      </w:sdt>
      <w:r>
        <w:rPr>
          <w:rFonts w:ascii="Calibri" w:hAnsi="Calibri" w:cs="Times New Roman (Body CS)"/>
          <w:color w:val="58595B"/>
          <w:sz w:val="21"/>
          <w:szCs w:val="28"/>
        </w:rPr>
        <w:t>No</w:t>
      </w:r>
    </w:p>
    <w:p w14:paraId="5DF9B6A1" w14:textId="77777777" w:rsidR="000F266F" w:rsidRPr="00A32F5C" w:rsidRDefault="000F266F" w:rsidP="000F266F">
      <w:pPr>
        <w:pStyle w:val="ListParagraph"/>
        <w:numPr>
          <w:ilvl w:val="0"/>
          <w:numId w:val="4"/>
        </w:numPr>
        <w:spacing w:before="120" w:after="0" w:line="276" w:lineRule="auto"/>
        <w:rPr>
          <w:b/>
          <w:bCs/>
          <w:lang w:val="en-NZ"/>
        </w:rPr>
      </w:pPr>
      <w:r w:rsidRPr="00A32F5C">
        <w:rPr>
          <w:rFonts w:ascii="Calibri" w:hAnsi="Calibri" w:cs="Times New Roman (Body CS)"/>
          <w:color w:val="58595B"/>
          <w:sz w:val="21"/>
          <w:szCs w:val="28"/>
        </w:rPr>
        <w:t xml:space="preserve">Are you an active member of an international association? </w:t>
      </w:r>
      <w:sdt>
        <w:sdtPr>
          <w:rPr>
            <w:rFonts w:ascii="MS Gothic" w:eastAsia="MS Gothic" w:hAnsi="MS Gothic" w:cs="Times New Roman (Body CS)"/>
            <w:color w:val="58595B"/>
            <w:sz w:val="21"/>
            <w:szCs w:val="28"/>
          </w:rPr>
          <w:id w:val="-1684124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32F5C">
            <w:rPr>
              <w:rFonts w:ascii="MS Gothic" w:eastAsia="MS Gothic" w:hAnsi="MS Gothic" w:cs="Times New Roman (Body CS)" w:hint="eastAsia"/>
              <w:color w:val="58595B"/>
              <w:sz w:val="21"/>
              <w:szCs w:val="28"/>
            </w:rPr>
            <w:t>☐</w:t>
          </w:r>
        </w:sdtContent>
      </w:sdt>
      <w:r w:rsidRPr="00A32F5C">
        <w:rPr>
          <w:rFonts w:ascii="Calibri" w:hAnsi="Calibri" w:cs="Times New Roman (Body CS)"/>
          <w:color w:val="58595B"/>
          <w:sz w:val="21"/>
          <w:szCs w:val="28"/>
        </w:rPr>
        <w:t>Yes</w:t>
      </w:r>
      <w:r w:rsidRPr="00A32F5C">
        <w:rPr>
          <w:rFonts w:ascii="Calibri" w:hAnsi="Calibri" w:cs="Times New Roman (Body CS)"/>
          <w:color w:val="58595B"/>
          <w:sz w:val="21"/>
          <w:szCs w:val="28"/>
        </w:rPr>
        <w:tab/>
      </w:r>
      <w:sdt>
        <w:sdtPr>
          <w:rPr>
            <w:rFonts w:ascii="MS Gothic" w:eastAsia="MS Gothic" w:hAnsi="MS Gothic" w:cs="Times New Roman (Body CS)"/>
            <w:color w:val="58595B"/>
            <w:sz w:val="21"/>
            <w:szCs w:val="28"/>
          </w:rPr>
          <w:id w:val="-833988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32F5C">
            <w:rPr>
              <w:rFonts w:ascii="MS Gothic" w:eastAsia="MS Gothic" w:hAnsi="MS Gothic" w:cs="Times New Roman (Body CS)" w:hint="eastAsia"/>
              <w:color w:val="58595B"/>
              <w:sz w:val="21"/>
              <w:szCs w:val="28"/>
            </w:rPr>
            <w:t>☐</w:t>
          </w:r>
        </w:sdtContent>
      </w:sdt>
      <w:r w:rsidRPr="00A32F5C">
        <w:rPr>
          <w:rFonts w:ascii="Calibri" w:hAnsi="Calibri" w:cs="Times New Roman (Body CS)"/>
          <w:color w:val="58595B"/>
          <w:sz w:val="21"/>
          <w:szCs w:val="28"/>
        </w:rPr>
        <w:t>No</w:t>
      </w:r>
    </w:p>
    <w:p w14:paraId="4FE020CB" w14:textId="77777777" w:rsidR="000F266F" w:rsidRPr="00A32F5C" w:rsidRDefault="000F266F" w:rsidP="000F266F">
      <w:pPr>
        <w:pStyle w:val="ListParagraph"/>
        <w:numPr>
          <w:ilvl w:val="0"/>
          <w:numId w:val="4"/>
        </w:numPr>
        <w:spacing w:before="120" w:after="0" w:line="276" w:lineRule="auto"/>
        <w:rPr>
          <w:b/>
          <w:bCs/>
          <w:lang w:val="en-NZ"/>
        </w:rPr>
      </w:pPr>
      <w:r w:rsidRPr="00A32F5C">
        <w:rPr>
          <w:rFonts w:ascii="Calibri" w:hAnsi="Calibri" w:cs="Times New Roman (Body CS)"/>
          <w:color w:val="58595B"/>
          <w:sz w:val="21"/>
          <w:szCs w:val="28"/>
        </w:rPr>
        <w:t xml:space="preserve">Are you currently volunteering within this association? </w:t>
      </w:r>
      <w:sdt>
        <w:sdtPr>
          <w:rPr>
            <w:rFonts w:ascii="MS Gothic" w:eastAsia="MS Gothic" w:hAnsi="MS Gothic" w:cs="Times New Roman (Body CS)"/>
            <w:color w:val="58595B"/>
            <w:sz w:val="21"/>
            <w:szCs w:val="28"/>
          </w:rPr>
          <w:id w:val="-1579437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32F5C">
            <w:rPr>
              <w:rFonts w:ascii="MS Gothic" w:eastAsia="MS Gothic" w:hAnsi="MS Gothic" w:cs="Times New Roman (Body CS)" w:hint="eastAsia"/>
              <w:color w:val="58595B"/>
              <w:sz w:val="21"/>
              <w:szCs w:val="28"/>
            </w:rPr>
            <w:t>☐</w:t>
          </w:r>
        </w:sdtContent>
      </w:sdt>
      <w:r w:rsidRPr="00A32F5C">
        <w:rPr>
          <w:rFonts w:ascii="Calibri" w:hAnsi="Calibri" w:cs="Times New Roman (Body CS)"/>
          <w:color w:val="58595B"/>
          <w:sz w:val="21"/>
          <w:szCs w:val="28"/>
        </w:rPr>
        <w:t>Yes</w:t>
      </w:r>
      <w:r w:rsidRPr="00A32F5C">
        <w:rPr>
          <w:rFonts w:ascii="Calibri" w:hAnsi="Calibri" w:cs="Times New Roman (Body CS)"/>
          <w:color w:val="58595B"/>
          <w:sz w:val="21"/>
          <w:szCs w:val="28"/>
        </w:rPr>
        <w:tab/>
      </w:r>
      <w:sdt>
        <w:sdtPr>
          <w:rPr>
            <w:rFonts w:ascii="MS Gothic" w:eastAsia="MS Gothic" w:hAnsi="MS Gothic" w:cs="Times New Roman (Body CS)"/>
            <w:color w:val="58595B"/>
            <w:sz w:val="21"/>
            <w:szCs w:val="28"/>
          </w:rPr>
          <w:id w:val="1945340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32F5C">
            <w:rPr>
              <w:rFonts w:ascii="MS Gothic" w:eastAsia="MS Gothic" w:hAnsi="MS Gothic" w:cs="Times New Roman (Body CS)" w:hint="eastAsia"/>
              <w:color w:val="58595B"/>
              <w:sz w:val="21"/>
              <w:szCs w:val="28"/>
            </w:rPr>
            <w:t>☐</w:t>
          </w:r>
        </w:sdtContent>
      </w:sdt>
      <w:r w:rsidRPr="00A32F5C">
        <w:rPr>
          <w:rFonts w:ascii="Calibri" w:hAnsi="Calibri" w:cs="Times New Roman (Body CS)"/>
          <w:color w:val="58595B"/>
          <w:sz w:val="21"/>
          <w:szCs w:val="28"/>
        </w:rPr>
        <w:t>No</w:t>
      </w:r>
    </w:p>
    <w:p w14:paraId="6456F192" w14:textId="77777777" w:rsidR="000F266F" w:rsidRPr="00A32F5C" w:rsidRDefault="000F266F" w:rsidP="000F266F">
      <w:pPr>
        <w:pStyle w:val="ListParagraph"/>
        <w:numPr>
          <w:ilvl w:val="0"/>
          <w:numId w:val="4"/>
        </w:numPr>
        <w:spacing w:before="120" w:after="0" w:line="276" w:lineRule="auto"/>
        <w:rPr>
          <w:b/>
          <w:bCs/>
          <w:lang w:val="en-NZ"/>
        </w:rPr>
      </w:pPr>
      <w:r w:rsidRPr="00A32F5C">
        <w:rPr>
          <w:rFonts w:ascii="Calibri" w:hAnsi="Calibri" w:cs="Times New Roman (Body CS)"/>
          <w:color w:val="58595B"/>
          <w:sz w:val="21"/>
          <w:szCs w:val="28"/>
        </w:rPr>
        <w:t>Are you in a prominent role</w:t>
      </w:r>
      <w:r>
        <w:rPr>
          <w:rFonts w:ascii="Calibri" w:hAnsi="Calibri" w:cs="Times New Roman (Body CS)"/>
          <w:color w:val="58595B"/>
          <w:sz w:val="21"/>
          <w:szCs w:val="28"/>
        </w:rPr>
        <w:t>?</w:t>
      </w:r>
      <w:r w:rsidRPr="00A32F5C">
        <w:rPr>
          <w:rFonts w:ascii="Calibri" w:hAnsi="Calibri" w:cs="Times New Roman (Body CS)"/>
          <w:color w:val="58595B"/>
          <w:sz w:val="21"/>
          <w:szCs w:val="28"/>
        </w:rPr>
        <w:t xml:space="preserve"> </w:t>
      </w:r>
      <w:r>
        <w:rPr>
          <w:rFonts w:ascii="Calibri" w:hAnsi="Calibri" w:cs="Times New Roman (Body CS)"/>
          <w:color w:val="58595B"/>
          <w:sz w:val="21"/>
          <w:szCs w:val="28"/>
        </w:rPr>
        <w:t>(</w:t>
      </w:r>
      <w:r w:rsidRPr="00A32F5C">
        <w:rPr>
          <w:rFonts w:ascii="Calibri" w:hAnsi="Calibri" w:cs="Times New Roman (Body CS)"/>
          <w:color w:val="58595B"/>
          <w:sz w:val="21"/>
          <w:szCs w:val="28"/>
        </w:rPr>
        <w:t>e.g., board member</w:t>
      </w:r>
      <w:r>
        <w:rPr>
          <w:rFonts w:ascii="Calibri" w:hAnsi="Calibri" w:cs="Times New Roman (Body CS)"/>
          <w:color w:val="58595B"/>
          <w:sz w:val="21"/>
          <w:szCs w:val="28"/>
        </w:rPr>
        <w:t xml:space="preserve">) </w:t>
      </w:r>
      <w:sdt>
        <w:sdtPr>
          <w:rPr>
            <w:rFonts w:ascii="MS Gothic" w:eastAsia="MS Gothic" w:hAnsi="MS Gothic" w:cs="Times New Roman (Body CS)"/>
            <w:color w:val="58595B"/>
            <w:sz w:val="21"/>
            <w:szCs w:val="28"/>
          </w:rPr>
          <w:id w:val="-1514755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32F5C">
            <w:rPr>
              <w:rFonts w:ascii="MS Gothic" w:eastAsia="MS Gothic" w:hAnsi="MS Gothic" w:cs="Times New Roman (Body CS)" w:hint="eastAsia"/>
              <w:color w:val="58595B"/>
              <w:sz w:val="21"/>
              <w:szCs w:val="28"/>
            </w:rPr>
            <w:t>☐</w:t>
          </w:r>
        </w:sdtContent>
      </w:sdt>
      <w:r w:rsidRPr="00A32F5C">
        <w:rPr>
          <w:rFonts w:ascii="Calibri" w:hAnsi="Calibri" w:cs="Times New Roman (Body CS)"/>
          <w:color w:val="58595B"/>
          <w:sz w:val="21"/>
          <w:szCs w:val="28"/>
        </w:rPr>
        <w:t>Yes</w:t>
      </w:r>
      <w:r w:rsidRPr="00A32F5C">
        <w:rPr>
          <w:rFonts w:ascii="Calibri" w:hAnsi="Calibri" w:cs="Times New Roman (Body CS)"/>
          <w:color w:val="58595B"/>
          <w:sz w:val="21"/>
          <w:szCs w:val="28"/>
        </w:rPr>
        <w:tab/>
      </w:r>
      <w:sdt>
        <w:sdtPr>
          <w:rPr>
            <w:rFonts w:ascii="MS Gothic" w:eastAsia="MS Gothic" w:hAnsi="MS Gothic" w:cs="Times New Roman (Body CS)"/>
            <w:color w:val="58595B"/>
            <w:sz w:val="21"/>
            <w:szCs w:val="28"/>
          </w:rPr>
          <w:id w:val="1784456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32F5C">
            <w:rPr>
              <w:rFonts w:ascii="MS Gothic" w:eastAsia="MS Gothic" w:hAnsi="MS Gothic" w:cs="Times New Roman (Body CS)" w:hint="eastAsia"/>
              <w:color w:val="58595B"/>
              <w:sz w:val="21"/>
              <w:szCs w:val="28"/>
            </w:rPr>
            <w:t>☐</w:t>
          </w:r>
        </w:sdtContent>
      </w:sdt>
      <w:r w:rsidRPr="00A32F5C">
        <w:rPr>
          <w:rFonts w:ascii="Calibri" w:hAnsi="Calibri" w:cs="Times New Roman (Body CS)"/>
          <w:color w:val="58595B"/>
          <w:sz w:val="21"/>
          <w:szCs w:val="28"/>
        </w:rPr>
        <w:t>No</w:t>
      </w:r>
    </w:p>
    <w:p w14:paraId="767E6878" w14:textId="079E9F9C" w:rsidR="000F266F" w:rsidRDefault="000F266F" w:rsidP="000F266F">
      <w:pPr>
        <w:pStyle w:val="ListParagraph"/>
        <w:numPr>
          <w:ilvl w:val="1"/>
          <w:numId w:val="4"/>
        </w:numPr>
        <w:spacing w:before="120" w:after="0" w:line="276" w:lineRule="auto"/>
        <w:rPr>
          <w:rFonts w:ascii="Calibri" w:hAnsi="Calibri" w:cs="Times New Roman (Body CS)"/>
          <w:color w:val="58595B"/>
          <w:sz w:val="21"/>
          <w:szCs w:val="28"/>
        </w:rPr>
      </w:pPr>
      <w:r w:rsidRPr="00A32F5C">
        <w:rPr>
          <w:rFonts w:ascii="Calibri" w:hAnsi="Calibri" w:cs="Times New Roman (Body CS)"/>
          <w:color w:val="58595B"/>
          <w:sz w:val="21"/>
          <w:szCs w:val="28"/>
        </w:rPr>
        <w:t xml:space="preserve">if yes, you may already be eligible for support through </w:t>
      </w:r>
      <w:hyperlink r:id="rId10" w:history="1">
        <w:r w:rsidRPr="00FC348F">
          <w:rPr>
            <w:rStyle w:val="Hyperlink"/>
            <w:rFonts w:ascii="Calibri" w:hAnsi="Calibri" w:cs="Times New Roman (Body CS)"/>
            <w:sz w:val="21"/>
            <w:szCs w:val="28"/>
          </w:rPr>
          <w:t>the Conference Assistance Programme</w:t>
        </w:r>
      </w:hyperlink>
      <w:r>
        <w:rPr>
          <w:rFonts w:ascii="Calibri" w:hAnsi="Calibri" w:cs="Times New Roman (Body CS)"/>
          <w:color w:val="58595B"/>
          <w:sz w:val="21"/>
          <w:szCs w:val="28"/>
        </w:rPr>
        <w:t>.</w:t>
      </w:r>
    </w:p>
    <w:p w14:paraId="6A7ABC27" w14:textId="77777777" w:rsidR="000F266F" w:rsidRPr="008E0E6F" w:rsidRDefault="000F266F" w:rsidP="000F266F">
      <w:pPr>
        <w:pStyle w:val="ListParagraph"/>
        <w:numPr>
          <w:ilvl w:val="0"/>
          <w:numId w:val="4"/>
        </w:numPr>
        <w:spacing w:after="0"/>
        <w:rPr>
          <w:rFonts w:ascii="Calibri" w:hAnsi="Calibri" w:cs="Times New Roman (Body CS)"/>
          <w:color w:val="58595B"/>
          <w:sz w:val="21"/>
          <w:szCs w:val="28"/>
        </w:rPr>
      </w:pPr>
      <w:r w:rsidRPr="008E0E6F">
        <w:rPr>
          <w:rFonts w:ascii="Calibri" w:hAnsi="Calibri" w:cs="Times New Roman (Body CS)"/>
          <w:color w:val="58595B"/>
          <w:sz w:val="21"/>
          <w:szCs w:val="28"/>
        </w:rPr>
        <w:t xml:space="preserve">Does your association’s international conference attract an average of 500–1,200 delegates? </w:t>
      </w:r>
      <w:r w:rsidRPr="008E0E6F">
        <w:rPr>
          <w:rFonts w:ascii="Calibri" w:hAnsi="Calibri" w:cs="Times New Roman (Body CS)"/>
          <w:color w:val="58595B"/>
          <w:sz w:val="21"/>
          <w:szCs w:val="28"/>
        </w:rPr>
        <w:tab/>
      </w:r>
      <w:r w:rsidRPr="008E0E6F">
        <w:rPr>
          <w:rFonts w:ascii="Calibri" w:hAnsi="Calibri" w:cs="Times New Roman (Body CS)"/>
          <w:color w:val="58595B"/>
          <w:sz w:val="21"/>
          <w:szCs w:val="28"/>
        </w:rPr>
        <w:tab/>
        <w:t xml:space="preserve"> </w:t>
      </w:r>
      <w:sdt>
        <w:sdtPr>
          <w:rPr>
            <w:rFonts w:ascii="MS Gothic" w:eastAsia="MS Gothic" w:hAnsi="MS Gothic" w:cs="Times New Roman (Body CS)"/>
            <w:color w:val="58595B"/>
            <w:sz w:val="21"/>
            <w:szCs w:val="28"/>
          </w:rPr>
          <w:id w:val="2137991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 (Body CS)" w:hint="eastAsia"/>
              <w:color w:val="58595B"/>
              <w:sz w:val="21"/>
              <w:szCs w:val="28"/>
            </w:rPr>
            <w:t>☐</w:t>
          </w:r>
        </w:sdtContent>
      </w:sdt>
      <w:r w:rsidRPr="008E0E6F">
        <w:rPr>
          <w:rFonts w:ascii="Calibri" w:hAnsi="Calibri" w:cs="Times New Roman (Body CS)"/>
          <w:color w:val="58595B"/>
          <w:sz w:val="21"/>
          <w:szCs w:val="28"/>
        </w:rPr>
        <w:t>Yes</w:t>
      </w:r>
      <w:r w:rsidRPr="008E0E6F">
        <w:rPr>
          <w:rFonts w:ascii="Calibri" w:hAnsi="Calibri" w:cs="Times New Roman (Body CS)"/>
          <w:color w:val="58595B"/>
          <w:sz w:val="21"/>
          <w:szCs w:val="28"/>
        </w:rPr>
        <w:tab/>
      </w:r>
      <w:sdt>
        <w:sdtPr>
          <w:rPr>
            <w:rFonts w:ascii="MS Gothic" w:eastAsia="MS Gothic" w:hAnsi="MS Gothic" w:cs="Times New Roman (Body CS)"/>
            <w:color w:val="58595B"/>
            <w:sz w:val="21"/>
            <w:szCs w:val="28"/>
          </w:rPr>
          <w:id w:val="-357035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0E6F">
            <w:rPr>
              <w:rFonts w:ascii="MS Gothic" w:eastAsia="MS Gothic" w:hAnsi="MS Gothic" w:cs="Times New Roman (Body CS)" w:hint="eastAsia"/>
              <w:color w:val="58595B"/>
              <w:sz w:val="21"/>
              <w:szCs w:val="28"/>
            </w:rPr>
            <w:t>☐</w:t>
          </w:r>
        </w:sdtContent>
      </w:sdt>
      <w:r w:rsidRPr="008E0E6F">
        <w:rPr>
          <w:rFonts w:ascii="Calibri" w:hAnsi="Calibri" w:cs="Times New Roman (Body CS)"/>
          <w:color w:val="58595B"/>
          <w:sz w:val="21"/>
          <w:szCs w:val="28"/>
        </w:rPr>
        <w:t xml:space="preserve">No  </w:t>
      </w:r>
      <w:sdt>
        <w:sdtPr>
          <w:rPr>
            <w:rFonts w:ascii="MS Gothic" w:eastAsia="MS Gothic" w:hAnsi="MS Gothic" w:cs="Times New Roman (Body CS)"/>
            <w:color w:val="58595B"/>
            <w:sz w:val="21"/>
            <w:szCs w:val="28"/>
          </w:rPr>
          <w:id w:val="-1399672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0E6F">
            <w:rPr>
              <w:rFonts w:ascii="MS Gothic" w:eastAsia="MS Gothic" w:hAnsi="MS Gothic" w:cs="Times New Roman (Body CS)" w:hint="eastAsia"/>
              <w:color w:val="58595B"/>
              <w:sz w:val="21"/>
              <w:szCs w:val="28"/>
            </w:rPr>
            <w:t>☐</w:t>
          </w:r>
        </w:sdtContent>
      </w:sdt>
      <w:r w:rsidRPr="008E0E6F">
        <w:rPr>
          <w:rFonts w:ascii="Calibri" w:hAnsi="Calibri" w:cs="Times New Roman (Body CS)"/>
          <w:color w:val="58595B"/>
          <w:sz w:val="21"/>
          <w:szCs w:val="28"/>
        </w:rPr>
        <w:t>Unsure - (if unsure Business Events Wellington can advise)</w:t>
      </w:r>
    </w:p>
    <w:p w14:paraId="1335A476" w14:textId="77777777" w:rsidR="00101590" w:rsidRDefault="00101590" w:rsidP="000F266F">
      <w:pPr>
        <w:pStyle w:val="WellingtonNZHeading2"/>
        <w:spacing w:before="120" w:line="276" w:lineRule="auto"/>
        <w:rPr>
          <w:b/>
          <w:bCs/>
          <w:lang w:val="en-NZ"/>
        </w:rPr>
      </w:pPr>
    </w:p>
    <w:p w14:paraId="042ED0A5" w14:textId="77777777" w:rsidR="00101590" w:rsidRDefault="00101590" w:rsidP="000F266F">
      <w:pPr>
        <w:pStyle w:val="WellingtonNZHeading2"/>
        <w:spacing w:before="120" w:line="276" w:lineRule="auto"/>
        <w:rPr>
          <w:b/>
          <w:bCs/>
          <w:lang w:val="en-NZ"/>
        </w:rPr>
      </w:pPr>
    </w:p>
    <w:p w14:paraId="520BC850" w14:textId="0BF2FF0A" w:rsidR="000F266F" w:rsidRDefault="000F266F" w:rsidP="000F266F">
      <w:pPr>
        <w:pStyle w:val="WellingtonNZHeading2"/>
        <w:spacing w:before="120" w:line="276" w:lineRule="auto"/>
        <w:rPr>
          <w:b/>
          <w:bCs/>
          <w:lang w:val="en-NZ"/>
        </w:rPr>
      </w:pPr>
      <w:r w:rsidRPr="00F23A78">
        <w:rPr>
          <w:b/>
          <w:bCs/>
          <w:lang w:val="en-NZ"/>
        </w:rPr>
        <w:t>APPLICANT DETAILS</w:t>
      </w:r>
    </w:p>
    <w:p w14:paraId="291073E4" w14:textId="73BD549B" w:rsidR="000F266F" w:rsidRDefault="000F266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  <w:r>
        <w:rPr>
          <w:rFonts w:eastAsiaTheme="minorEastAsia"/>
          <w:caps w:val="0"/>
          <w:spacing w:val="0"/>
          <w:lang w:val="en-AU"/>
        </w:rPr>
        <w:t xml:space="preserve">Full Name: </w:t>
      </w:r>
      <w:sdt>
        <w:sdtPr>
          <w:rPr>
            <w:rFonts w:eastAsiaTheme="minorEastAsia"/>
            <w:caps w:val="0"/>
            <w:spacing w:val="0"/>
            <w:lang w:val="en-AU"/>
          </w:rPr>
          <w:id w:val="-1030104557"/>
          <w:placeholder>
            <w:docPart w:val="D2FFB169DE5641E68EC59A6BA664070B"/>
          </w:placeholder>
          <w:text/>
        </w:sdtPr>
        <w:sdtContent>
          <w:r>
            <w:rPr>
              <w:rFonts w:eastAsiaTheme="minorEastAsia"/>
              <w:caps w:val="0"/>
              <w:spacing w:val="0"/>
              <w:lang w:val="en-AU"/>
            </w:rPr>
            <w:t>____________________________________________________________________________</w:t>
          </w:r>
        </w:sdtContent>
      </w:sdt>
    </w:p>
    <w:p w14:paraId="773AA899" w14:textId="1B9D15A5" w:rsidR="000F266F" w:rsidRDefault="000F266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  <w:r>
        <w:rPr>
          <w:rFonts w:eastAsiaTheme="minorEastAsia"/>
          <w:caps w:val="0"/>
          <w:spacing w:val="0"/>
          <w:lang w:val="en-AU"/>
        </w:rPr>
        <w:t xml:space="preserve">Title/Position: </w:t>
      </w:r>
      <w:sdt>
        <w:sdtPr>
          <w:rPr>
            <w:rFonts w:eastAsiaTheme="minorEastAsia"/>
            <w:caps w:val="0"/>
            <w:spacing w:val="0"/>
            <w:lang w:val="en-AU"/>
          </w:rPr>
          <w:id w:val="738982039"/>
          <w:placeholder>
            <w:docPart w:val="D2FFB169DE5641E68EC59A6BA664070B"/>
          </w:placeholder>
          <w:text/>
        </w:sdtPr>
        <w:sdtContent>
          <w:r>
            <w:rPr>
              <w:rFonts w:eastAsiaTheme="minorEastAsia"/>
              <w:caps w:val="0"/>
              <w:spacing w:val="0"/>
              <w:lang w:val="en-AU"/>
            </w:rPr>
            <w:t>_________________________________________________________________________</w:t>
          </w:r>
        </w:sdtContent>
      </w:sdt>
    </w:p>
    <w:p w14:paraId="2062ED52" w14:textId="20618155" w:rsidR="000F266F" w:rsidRDefault="000F266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  <w:r>
        <w:rPr>
          <w:rFonts w:eastAsiaTheme="minorEastAsia"/>
          <w:caps w:val="0"/>
          <w:spacing w:val="0"/>
          <w:lang w:val="en-AU"/>
        </w:rPr>
        <w:t xml:space="preserve">University: </w:t>
      </w:r>
      <w:sdt>
        <w:sdtPr>
          <w:rPr>
            <w:rFonts w:eastAsiaTheme="minorEastAsia"/>
            <w:caps w:val="0"/>
            <w:spacing w:val="0"/>
            <w:lang w:val="en-AU"/>
          </w:rPr>
          <w:id w:val="-2106486614"/>
          <w:placeholder>
            <w:docPart w:val="D2FFB169DE5641E68EC59A6BA664070B"/>
          </w:placeholder>
          <w:text/>
        </w:sdtPr>
        <w:sdtContent>
          <w:r>
            <w:rPr>
              <w:rFonts w:eastAsiaTheme="minorEastAsia"/>
              <w:caps w:val="0"/>
              <w:spacing w:val="0"/>
              <w:lang w:val="en-AU"/>
            </w:rPr>
            <w:t>____________________________________________________________________________</w:t>
          </w:r>
        </w:sdtContent>
      </w:sdt>
    </w:p>
    <w:p w14:paraId="0E372075" w14:textId="77777777" w:rsidR="000F266F" w:rsidRDefault="000F266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  <w:r>
        <w:rPr>
          <w:rFonts w:eastAsiaTheme="minorEastAsia"/>
          <w:caps w:val="0"/>
          <w:spacing w:val="0"/>
          <w:lang w:val="en-AU"/>
        </w:rPr>
        <w:t>Faculty/School/Department or Research Centre/Institute:</w:t>
      </w:r>
    </w:p>
    <w:sdt>
      <w:sdtPr>
        <w:rPr>
          <w:rFonts w:eastAsiaTheme="minorEastAsia"/>
          <w:caps w:val="0"/>
          <w:spacing w:val="0"/>
          <w:lang w:val="en-AU"/>
        </w:rPr>
        <w:id w:val="1353371796"/>
        <w:placeholder>
          <w:docPart w:val="D2FFB169DE5641E68EC59A6BA664070B"/>
        </w:placeholder>
        <w:text/>
      </w:sdtPr>
      <w:sdtContent>
        <w:p w14:paraId="73E4EEC9" w14:textId="7D155E8F" w:rsidR="000F266F" w:rsidRDefault="000F266F" w:rsidP="000F266F">
          <w:pPr>
            <w:pStyle w:val="WellingtonNZHeading2"/>
            <w:spacing w:before="120" w:line="276" w:lineRule="auto"/>
            <w:rPr>
              <w:rFonts w:eastAsiaTheme="minorEastAsia"/>
              <w:caps w:val="0"/>
              <w:spacing w:val="0"/>
              <w:lang w:val="en-AU"/>
            </w:rPr>
          </w:pPr>
          <w:r>
            <w:rPr>
              <w:rFonts w:eastAsiaTheme="minorEastAsia"/>
              <w:caps w:val="0"/>
              <w:spacing w:val="0"/>
              <w:lang w:val="en-AU"/>
            </w:rPr>
            <w:t>_____________________________________________________________________________________</w:t>
          </w:r>
        </w:p>
      </w:sdtContent>
    </w:sdt>
    <w:p w14:paraId="30A97D65" w14:textId="1E356B62" w:rsidR="000F266F" w:rsidRDefault="000F266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  <w:r>
        <w:rPr>
          <w:rFonts w:eastAsiaTheme="minorEastAsia"/>
          <w:caps w:val="0"/>
          <w:spacing w:val="0"/>
          <w:lang w:val="en-AU"/>
        </w:rPr>
        <w:t xml:space="preserve">Primary Address: </w:t>
      </w:r>
      <w:sdt>
        <w:sdtPr>
          <w:rPr>
            <w:rFonts w:eastAsiaTheme="minorEastAsia"/>
            <w:caps w:val="0"/>
            <w:spacing w:val="0"/>
            <w:lang w:val="en-AU"/>
          </w:rPr>
          <w:id w:val="-509213712"/>
          <w:placeholder>
            <w:docPart w:val="D2FFB169DE5641E68EC59A6BA664070B"/>
          </w:placeholder>
          <w:text/>
        </w:sdtPr>
        <w:sdtContent>
          <w:r>
            <w:rPr>
              <w:rFonts w:eastAsiaTheme="minorEastAsia"/>
              <w:caps w:val="0"/>
              <w:spacing w:val="0"/>
              <w:lang w:val="en-AU"/>
            </w:rPr>
            <w:t>___________________________________________________________________</w:t>
          </w:r>
          <w:r w:rsidR="00B43093">
            <w:rPr>
              <w:rFonts w:eastAsiaTheme="minorEastAsia"/>
              <w:caps w:val="0"/>
              <w:spacing w:val="0"/>
              <w:lang w:val="en-AU"/>
            </w:rPr>
            <w:t>_</w:t>
          </w:r>
          <w:r>
            <w:rPr>
              <w:rFonts w:eastAsiaTheme="minorEastAsia"/>
              <w:caps w:val="0"/>
              <w:spacing w:val="0"/>
              <w:lang w:val="en-AU"/>
            </w:rPr>
            <w:t>___</w:t>
          </w:r>
        </w:sdtContent>
      </w:sdt>
    </w:p>
    <w:p w14:paraId="713C6694" w14:textId="1BB5882A" w:rsidR="000F266F" w:rsidRDefault="000F266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  <w:r>
        <w:rPr>
          <w:rFonts w:eastAsiaTheme="minorEastAsia"/>
          <w:caps w:val="0"/>
          <w:spacing w:val="0"/>
          <w:lang w:val="en-AU"/>
        </w:rPr>
        <w:t>Email:</w:t>
      </w:r>
      <w:sdt>
        <w:sdtPr>
          <w:rPr>
            <w:rFonts w:eastAsiaTheme="minorEastAsia"/>
            <w:caps w:val="0"/>
            <w:spacing w:val="0"/>
            <w:lang w:val="en-AU"/>
          </w:rPr>
          <w:id w:val="-130633939"/>
          <w:placeholder>
            <w:docPart w:val="D2FFB169DE5641E68EC59A6BA664070B"/>
          </w:placeholder>
          <w:text/>
        </w:sdtPr>
        <w:sdtContent>
          <w:r>
            <w:rPr>
              <w:rFonts w:eastAsiaTheme="minorEastAsia"/>
              <w:caps w:val="0"/>
              <w:spacing w:val="0"/>
              <w:lang w:val="en-AU"/>
            </w:rPr>
            <w:t>_</w:t>
          </w:r>
          <w:r w:rsidR="00B43093">
            <w:rPr>
              <w:rFonts w:eastAsiaTheme="minorEastAsia"/>
              <w:caps w:val="0"/>
              <w:spacing w:val="0"/>
              <w:lang w:val="en-AU"/>
            </w:rPr>
            <w:t>_</w:t>
          </w:r>
          <w:r>
            <w:rPr>
              <w:rFonts w:eastAsiaTheme="minorEastAsia"/>
              <w:caps w:val="0"/>
              <w:spacing w:val="0"/>
              <w:lang w:val="en-AU"/>
            </w:rPr>
            <w:t>______________________________________________________________________________</w:t>
          </w:r>
        </w:sdtContent>
      </w:sdt>
    </w:p>
    <w:p w14:paraId="35382245" w14:textId="36B7120F" w:rsidR="000F266F" w:rsidRDefault="000F266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  <w:r>
        <w:rPr>
          <w:rFonts w:eastAsiaTheme="minorEastAsia"/>
          <w:caps w:val="0"/>
          <w:spacing w:val="0"/>
          <w:lang w:val="en-AU"/>
        </w:rPr>
        <w:t xml:space="preserve">Phone: </w:t>
      </w:r>
      <w:sdt>
        <w:sdtPr>
          <w:rPr>
            <w:rFonts w:eastAsiaTheme="minorEastAsia"/>
            <w:caps w:val="0"/>
            <w:spacing w:val="0"/>
            <w:lang w:val="en-AU"/>
          </w:rPr>
          <w:id w:val="-2084064125"/>
          <w:placeholder>
            <w:docPart w:val="D2FFB169DE5641E68EC59A6BA664070B"/>
          </w:placeholder>
          <w:text/>
        </w:sdtPr>
        <w:sdtContent>
          <w:r>
            <w:rPr>
              <w:rFonts w:eastAsiaTheme="minorEastAsia"/>
              <w:caps w:val="0"/>
              <w:spacing w:val="0"/>
              <w:lang w:val="en-AU"/>
            </w:rPr>
            <w:t>_______________________________________________________________________________</w:t>
          </w:r>
        </w:sdtContent>
      </w:sdt>
    </w:p>
    <w:p w14:paraId="78F1DA18" w14:textId="77777777" w:rsidR="000F266F" w:rsidRDefault="000F266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</w:p>
    <w:p w14:paraId="7148B1E4" w14:textId="77777777" w:rsidR="000F266F" w:rsidRDefault="000F266F" w:rsidP="000F266F">
      <w:pPr>
        <w:pStyle w:val="WellingtonNZHeading2"/>
        <w:spacing w:before="120" w:line="276" w:lineRule="auto"/>
        <w:rPr>
          <w:b/>
          <w:bCs/>
          <w:lang w:val="en-NZ"/>
        </w:rPr>
      </w:pPr>
      <w:r>
        <w:rPr>
          <w:b/>
          <w:bCs/>
          <w:lang w:val="en-NZ"/>
        </w:rPr>
        <w:t>ASSOCIATION</w:t>
      </w:r>
      <w:r w:rsidRPr="00F23A78">
        <w:rPr>
          <w:b/>
          <w:bCs/>
          <w:lang w:val="en-NZ"/>
        </w:rPr>
        <w:t xml:space="preserve"> DETAILS</w:t>
      </w:r>
    </w:p>
    <w:p w14:paraId="0CDD7CAE" w14:textId="128F1FE0" w:rsidR="000F266F" w:rsidRDefault="000F266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  <w:r>
        <w:rPr>
          <w:rFonts w:eastAsiaTheme="minorEastAsia"/>
          <w:caps w:val="0"/>
          <w:spacing w:val="0"/>
          <w:lang w:val="en-AU"/>
        </w:rPr>
        <w:t xml:space="preserve">Name of International Association: </w:t>
      </w:r>
      <w:sdt>
        <w:sdtPr>
          <w:rPr>
            <w:rFonts w:eastAsiaTheme="minorEastAsia"/>
            <w:caps w:val="0"/>
            <w:spacing w:val="0"/>
            <w:lang w:val="en-AU"/>
          </w:rPr>
          <w:id w:val="965002073"/>
          <w:placeholder>
            <w:docPart w:val="113426036C3D4F4899358D8500E5FAA1"/>
          </w:placeholder>
          <w:text/>
        </w:sdtPr>
        <w:sdtContent>
          <w:r>
            <w:rPr>
              <w:rFonts w:eastAsiaTheme="minorEastAsia"/>
              <w:caps w:val="0"/>
              <w:spacing w:val="0"/>
              <w:lang w:val="en-AU"/>
            </w:rPr>
            <w:t>_________________________________________________________</w:t>
          </w:r>
        </w:sdtContent>
      </w:sdt>
    </w:p>
    <w:p w14:paraId="2804D4A3" w14:textId="4C8EBE96" w:rsidR="000F266F" w:rsidRDefault="00FC348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  <w:r w:rsidRPr="00FC348F">
        <w:rPr>
          <w:rFonts w:eastAsiaTheme="minorEastAsia"/>
          <w:caps w:val="0"/>
          <w:spacing w:val="0"/>
          <w:lang w:val="en-AU"/>
        </w:rPr>
        <w:t>Please indicate the number of years you have been a member</w:t>
      </w:r>
      <w:r w:rsidR="000F266F">
        <w:rPr>
          <w:rFonts w:eastAsiaTheme="minorEastAsia"/>
          <w:caps w:val="0"/>
          <w:spacing w:val="0"/>
          <w:lang w:val="en-AU"/>
        </w:rPr>
        <w:t xml:space="preserve">: </w:t>
      </w:r>
      <w:sdt>
        <w:sdtPr>
          <w:rPr>
            <w:rFonts w:eastAsiaTheme="minorEastAsia"/>
            <w:caps w:val="0"/>
            <w:spacing w:val="0"/>
            <w:lang w:val="en-AU"/>
          </w:rPr>
          <w:id w:val="-1504512078"/>
          <w:placeholder>
            <w:docPart w:val="113426036C3D4F4899358D8500E5FAA1"/>
          </w:placeholder>
          <w:text/>
        </w:sdtPr>
        <w:sdtContent>
          <w:r w:rsidR="000F266F">
            <w:rPr>
              <w:rFonts w:eastAsiaTheme="minorEastAsia"/>
              <w:caps w:val="0"/>
              <w:spacing w:val="0"/>
              <w:lang w:val="en-AU"/>
            </w:rPr>
            <w:t>_________________________________</w:t>
          </w:r>
        </w:sdtContent>
      </w:sdt>
    </w:p>
    <w:p w14:paraId="5C5E383F" w14:textId="6769E0C6" w:rsidR="000F266F" w:rsidRDefault="000F266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  <w:r>
        <w:rPr>
          <w:rFonts w:eastAsiaTheme="minorEastAsia"/>
          <w:caps w:val="0"/>
          <w:spacing w:val="0"/>
          <w:lang w:val="en-AU"/>
        </w:rPr>
        <w:t xml:space="preserve">Current Volunteer Role(s): </w:t>
      </w:r>
      <w:sdt>
        <w:sdtPr>
          <w:rPr>
            <w:rFonts w:eastAsiaTheme="minorEastAsia"/>
            <w:caps w:val="0"/>
            <w:spacing w:val="0"/>
            <w:lang w:val="en-AU"/>
          </w:rPr>
          <w:id w:val="-761981117"/>
          <w:placeholder>
            <w:docPart w:val="113426036C3D4F4899358D8500E5FAA1"/>
          </w:placeholder>
          <w:text/>
        </w:sdtPr>
        <w:sdtContent>
          <w:r>
            <w:rPr>
              <w:rFonts w:eastAsiaTheme="minorEastAsia"/>
              <w:caps w:val="0"/>
              <w:spacing w:val="0"/>
              <w:lang w:val="en-AU"/>
            </w:rPr>
            <w:t>___________</w:t>
          </w:r>
          <w:r w:rsidR="00B43093">
            <w:rPr>
              <w:rFonts w:eastAsiaTheme="minorEastAsia"/>
              <w:caps w:val="0"/>
              <w:spacing w:val="0"/>
              <w:lang w:val="en-AU"/>
            </w:rPr>
            <w:t>_</w:t>
          </w:r>
          <w:r>
            <w:rPr>
              <w:rFonts w:eastAsiaTheme="minorEastAsia"/>
              <w:caps w:val="0"/>
              <w:spacing w:val="0"/>
              <w:lang w:val="en-AU"/>
            </w:rPr>
            <w:t>____________________________________________________</w:t>
          </w:r>
        </w:sdtContent>
      </w:sdt>
    </w:p>
    <w:p w14:paraId="25A0AA38" w14:textId="77777777" w:rsidR="000F266F" w:rsidRDefault="000F266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  <w:r>
        <w:rPr>
          <w:rFonts w:eastAsiaTheme="minorEastAsia"/>
          <w:caps w:val="0"/>
          <w:spacing w:val="0"/>
          <w:lang w:val="en-AU"/>
        </w:rPr>
        <w:t>Average attendance (please state the average delegate attendance and if unknown BEW can research):</w:t>
      </w:r>
    </w:p>
    <w:sdt>
      <w:sdtPr>
        <w:rPr>
          <w:rFonts w:eastAsiaTheme="minorEastAsia"/>
          <w:caps w:val="0"/>
          <w:spacing w:val="0"/>
          <w:lang w:val="en-AU"/>
        </w:rPr>
        <w:id w:val="-1186904170"/>
        <w:placeholder>
          <w:docPart w:val="113426036C3D4F4899358D8500E5FAA1"/>
        </w:placeholder>
        <w:text/>
      </w:sdtPr>
      <w:sdtContent>
        <w:p w14:paraId="1FAEFE50" w14:textId="52A8767A" w:rsidR="000F266F" w:rsidRDefault="000F266F" w:rsidP="000F266F">
          <w:pPr>
            <w:pStyle w:val="WellingtonNZHeading2"/>
            <w:spacing w:before="120" w:line="276" w:lineRule="auto"/>
            <w:rPr>
              <w:rFonts w:eastAsiaTheme="minorEastAsia"/>
              <w:caps w:val="0"/>
              <w:spacing w:val="0"/>
              <w:lang w:val="en-AU"/>
            </w:rPr>
          </w:pPr>
          <w:r>
            <w:rPr>
              <w:rFonts w:eastAsiaTheme="minorEastAsia"/>
              <w:caps w:val="0"/>
              <w:spacing w:val="0"/>
              <w:lang w:val="en-AU"/>
            </w:rPr>
            <w:t>______________________________________________________________________________________</w:t>
          </w:r>
        </w:p>
      </w:sdtContent>
    </w:sdt>
    <w:p w14:paraId="3BE34937" w14:textId="77777777" w:rsidR="00B43093" w:rsidRDefault="000F266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  <w:r>
        <w:rPr>
          <w:rFonts w:eastAsiaTheme="minorEastAsia"/>
          <w:caps w:val="0"/>
          <w:spacing w:val="0"/>
          <w:lang w:val="en-AU"/>
        </w:rPr>
        <w:t xml:space="preserve">Is the conference held  </w:t>
      </w:r>
      <w:sdt>
        <w:sdtPr>
          <w:rPr>
            <w:rFonts w:eastAsiaTheme="minorEastAsia"/>
            <w:caps w:val="0"/>
            <w:spacing w:val="0"/>
            <w:lang w:val="en-AU"/>
          </w:rPr>
          <w:id w:val="-872771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aps w:val="0"/>
              <w:spacing w:val="0"/>
              <w:lang w:val="en-AU"/>
            </w:rPr>
            <w:t>☐</w:t>
          </w:r>
        </w:sdtContent>
      </w:sdt>
      <w:r>
        <w:rPr>
          <w:rFonts w:eastAsiaTheme="minorEastAsia"/>
          <w:caps w:val="0"/>
          <w:spacing w:val="0"/>
          <w:lang w:val="en-AU"/>
        </w:rPr>
        <w:t xml:space="preserve">annually    </w:t>
      </w:r>
      <w:sdt>
        <w:sdtPr>
          <w:rPr>
            <w:rFonts w:eastAsiaTheme="minorEastAsia"/>
            <w:caps w:val="0"/>
            <w:spacing w:val="0"/>
            <w:lang w:val="en-AU"/>
          </w:rPr>
          <w:id w:val="832260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aps w:val="0"/>
              <w:spacing w:val="0"/>
              <w:lang w:val="en-AU"/>
            </w:rPr>
            <w:t>☐</w:t>
          </w:r>
        </w:sdtContent>
      </w:sdt>
      <w:r>
        <w:rPr>
          <w:rFonts w:eastAsiaTheme="minorEastAsia"/>
          <w:caps w:val="0"/>
          <w:spacing w:val="0"/>
          <w:lang w:val="en-AU"/>
        </w:rPr>
        <w:t xml:space="preserve">every 2 years      </w:t>
      </w:r>
      <w:sdt>
        <w:sdtPr>
          <w:rPr>
            <w:rFonts w:eastAsiaTheme="minorEastAsia"/>
            <w:caps w:val="0"/>
            <w:spacing w:val="0"/>
            <w:lang w:val="en-AU"/>
          </w:rPr>
          <w:id w:val="1912723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aps w:val="0"/>
              <w:spacing w:val="0"/>
              <w:lang w:val="en-AU"/>
            </w:rPr>
            <w:t>☐</w:t>
          </w:r>
        </w:sdtContent>
      </w:sdt>
      <w:r>
        <w:rPr>
          <w:rFonts w:eastAsiaTheme="minorEastAsia"/>
          <w:caps w:val="0"/>
          <w:spacing w:val="0"/>
          <w:lang w:val="en-AU"/>
        </w:rPr>
        <w:t>every 3 years</w:t>
      </w:r>
    </w:p>
    <w:p w14:paraId="35061F73" w14:textId="77777777" w:rsidR="000F266F" w:rsidRDefault="000F266F" w:rsidP="000F266F">
      <w:pPr>
        <w:pStyle w:val="WellingtonNZHeading2"/>
        <w:spacing w:before="120" w:line="276" w:lineRule="auto"/>
        <w:rPr>
          <w:rFonts w:eastAsiaTheme="minorEastAsia"/>
          <w:caps w:val="0"/>
          <w:spacing w:val="0"/>
          <w:lang w:val="en-AU"/>
        </w:rPr>
      </w:pPr>
    </w:p>
    <w:p w14:paraId="4372BDB3" w14:textId="77777777" w:rsidR="006B3B72" w:rsidRDefault="006B3B72" w:rsidP="006B3B72">
      <w:pPr>
        <w:rPr>
          <w:rFonts w:ascii="Calibri" w:eastAsiaTheme="minorEastAsia" w:hAnsi="Calibri" w:cs="Times New Roman (Body CS)"/>
          <w:color w:val="58595B"/>
          <w:kern w:val="0"/>
          <w:sz w:val="21"/>
          <w:szCs w:val="28"/>
          <w:lang w:val="en-AU"/>
          <w14:ligatures w14:val="none"/>
        </w:rPr>
      </w:pPr>
    </w:p>
    <w:p w14:paraId="6BA56724" w14:textId="2D6716F4" w:rsidR="006B3B72" w:rsidRPr="006B3B72" w:rsidRDefault="006B3B72" w:rsidP="006B3B72">
      <w:pPr>
        <w:tabs>
          <w:tab w:val="left" w:pos="2370"/>
        </w:tabs>
        <w:rPr>
          <w:rFonts w:ascii="Calibri" w:eastAsiaTheme="minorEastAsia" w:hAnsi="Calibri" w:cs="Calibri"/>
          <w:color w:val="58595B"/>
          <w:kern w:val="0"/>
          <w:sz w:val="21"/>
          <w:szCs w:val="28"/>
          <w:lang w:val="en-AU"/>
          <w14:ligatures w14:val="none"/>
        </w:rPr>
      </w:pPr>
      <w:r w:rsidRPr="006B3B72">
        <w:rPr>
          <w:rFonts w:ascii="Calibri" w:eastAsiaTheme="minorEastAsia" w:hAnsi="Calibri" w:cs="Calibri"/>
          <w:b/>
          <w:bCs/>
          <w:color w:val="58595B"/>
          <w:kern w:val="0"/>
          <w:sz w:val="21"/>
          <w:szCs w:val="28"/>
          <w:lang w:val="en-AU"/>
          <w14:ligatures w14:val="none"/>
        </w:rPr>
        <w:t>Please email your completed application form to</w:t>
      </w:r>
      <w:r w:rsidRPr="006B3B72">
        <w:rPr>
          <w:rFonts w:ascii="Calibri" w:eastAsiaTheme="minorEastAsia" w:hAnsi="Calibri" w:cs="Calibri"/>
          <w:color w:val="58595B"/>
          <w:kern w:val="0"/>
          <w:sz w:val="21"/>
          <w:szCs w:val="28"/>
          <w:lang w:val="en-AU"/>
          <w14:ligatures w14:val="none"/>
        </w:rPr>
        <w:t xml:space="preserve"> </w:t>
      </w:r>
      <w:hyperlink r:id="rId11" w:history="1">
        <w:r w:rsidR="00C24F7A" w:rsidRPr="00BB0939">
          <w:rPr>
            <w:rStyle w:val="Hyperlink"/>
            <w:rFonts w:ascii="Calibri" w:hAnsi="Calibri" w:cs="Calibri"/>
            <w:b/>
            <w:bCs/>
            <w:kern w:val="0"/>
            <w:sz w:val="21"/>
            <w:szCs w:val="28"/>
            <w:lang w:val="en-AU"/>
            <w14:ligatures w14:val="none"/>
          </w:rPr>
          <w:t>FutureLeaders</w:t>
        </w:r>
        <w:r w:rsidR="00C24F7A" w:rsidRPr="00BB0939">
          <w:rPr>
            <w:rStyle w:val="Hyperlink"/>
            <w:rFonts w:ascii="Calibri" w:hAnsi="Calibri" w:cs="Calibri"/>
            <w:b/>
            <w:bCs/>
            <w:kern w:val="0"/>
            <w:sz w:val="21"/>
            <w:szCs w:val="28"/>
            <w:lang w:val="en-AU"/>
            <w14:ligatures w14:val="none"/>
          </w:rPr>
          <w:t>@WellingtonNZ.com</w:t>
        </w:r>
      </w:hyperlink>
      <w:r w:rsidR="007077F5">
        <w:rPr>
          <w:rFonts w:ascii="Calibri" w:hAnsi="Calibri" w:cs="Calibri"/>
          <w:b/>
          <w:bCs/>
          <w:color w:val="58595B"/>
          <w:kern w:val="0"/>
          <w:sz w:val="21"/>
          <w:szCs w:val="28"/>
          <w:lang w:val="en-AU"/>
          <w14:ligatures w14:val="none"/>
        </w:rPr>
        <w:t xml:space="preserve"> </w:t>
      </w:r>
    </w:p>
    <w:sectPr w:rsidR="006B3B72" w:rsidRPr="006B3B72" w:rsidSect="00F41FE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27" w:right="1440" w:bottom="158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6A895" w14:textId="77777777" w:rsidR="00D8067E" w:rsidRDefault="00D8067E" w:rsidP="00D45A16">
      <w:pPr>
        <w:spacing w:after="0"/>
      </w:pPr>
      <w:r>
        <w:separator/>
      </w:r>
    </w:p>
  </w:endnote>
  <w:endnote w:type="continuationSeparator" w:id="0">
    <w:p w14:paraId="6B0092C0" w14:textId="77777777" w:rsidR="00D8067E" w:rsidRDefault="00D8067E" w:rsidP="00D45A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D38EA" w14:textId="77777777" w:rsidR="0080310E" w:rsidRDefault="008031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14B38" w14:textId="77777777" w:rsidR="0080310E" w:rsidRDefault="008031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D8C61" w14:textId="77777777" w:rsidR="0080310E" w:rsidRDefault="008031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A3436" w14:textId="77777777" w:rsidR="00D8067E" w:rsidRDefault="00D8067E" w:rsidP="00D45A16">
      <w:pPr>
        <w:spacing w:after="0"/>
      </w:pPr>
      <w:r>
        <w:separator/>
      </w:r>
    </w:p>
  </w:footnote>
  <w:footnote w:type="continuationSeparator" w:id="0">
    <w:p w14:paraId="4EC6AA9F" w14:textId="77777777" w:rsidR="00D8067E" w:rsidRDefault="00D8067E" w:rsidP="00D45A1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04FA2" w14:textId="77777777" w:rsidR="0080310E" w:rsidRDefault="008031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B63AF" w14:textId="77777777" w:rsidR="00D45A16" w:rsidRDefault="00D45A16" w:rsidP="00D45A16">
    <w:pPr>
      <w:tabs>
        <w:tab w:val="left" w:pos="709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EF084E0" wp14:editId="7BC3665A">
          <wp:simplePos x="0" y="0"/>
          <wp:positionH relativeFrom="column">
            <wp:posOffset>-908957</wp:posOffset>
          </wp:positionH>
          <wp:positionV relativeFrom="paragraph">
            <wp:posOffset>-450215</wp:posOffset>
          </wp:positionV>
          <wp:extent cx="7564330" cy="10699194"/>
          <wp:effectExtent l="0" t="0" r="0" b="6985"/>
          <wp:wrapNone/>
          <wp:docPr id="1954581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45818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330" cy="106991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DD5C9" w14:textId="77777777" w:rsidR="0080310E" w:rsidRDefault="008031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6221"/>
    <w:multiLevelType w:val="hybridMultilevel"/>
    <w:tmpl w:val="8AD6C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F28CE"/>
    <w:multiLevelType w:val="hybridMultilevel"/>
    <w:tmpl w:val="2738D5F0"/>
    <w:lvl w:ilvl="0" w:tplc="3340984A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FFD806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83670"/>
    <w:multiLevelType w:val="hybridMultilevel"/>
    <w:tmpl w:val="42588CBC"/>
    <w:lvl w:ilvl="0" w:tplc="AE5EFB5C">
      <w:start w:val="1"/>
      <w:numFmt w:val="decimal"/>
      <w:pStyle w:val="Number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969D3"/>
    <w:multiLevelType w:val="hybridMultilevel"/>
    <w:tmpl w:val="BE683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D6999"/>
    <w:multiLevelType w:val="hybridMultilevel"/>
    <w:tmpl w:val="B5924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071891">
    <w:abstractNumId w:val="4"/>
  </w:num>
  <w:num w:numId="2" w16cid:durableId="1379889089">
    <w:abstractNumId w:val="2"/>
  </w:num>
  <w:num w:numId="3" w16cid:durableId="2008819520">
    <w:abstractNumId w:val="1"/>
  </w:num>
  <w:num w:numId="4" w16cid:durableId="2099934696">
    <w:abstractNumId w:val="3"/>
  </w:num>
  <w:num w:numId="5" w16cid:durableId="2146198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341"/>
    <w:rsid w:val="000140D3"/>
    <w:rsid w:val="000358C3"/>
    <w:rsid w:val="00051087"/>
    <w:rsid w:val="0006479A"/>
    <w:rsid w:val="00085181"/>
    <w:rsid w:val="000A1EC5"/>
    <w:rsid w:val="000B6367"/>
    <w:rsid w:val="000B7373"/>
    <w:rsid w:val="000F266F"/>
    <w:rsid w:val="00101590"/>
    <w:rsid w:val="00152120"/>
    <w:rsid w:val="00194CFF"/>
    <w:rsid w:val="001A2431"/>
    <w:rsid w:val="001C3EDE"/>
    <w:rsid w:val="001D7A8E"/>
    <w:rsid w:val="00210FD4"/>
    <w:rsid w:val="002674C9"/>
    <w:rsid w:val="00271375"/>
    <w:rsid w:val="002B3C19"/>
    <w:rsid w:val="00354C17"/>
    <w:rsid w:val="003659BE"/>
    <w:rsid w:val="00366C4B"/>
    <w:rsid w:val="00381FDA"/>
    <w:rsid w:val="00395A36"/>
    <w:rsid w:val="003A6C59"/>
    <w:rsid w:val="003B5D8D"/>
    <w:rsid w:val="00456CC4"/>
    <w:rsid w:val="00487574"/>
    <w:rsid w:val="00487952"/>
    <w:rsid w:val="00490B61"/>
    <w:rsid w:val="004B783B"/>
    <w:rsid w:val="004C46B1"/>
    <w:rsid w:val="004C5C74"/>
    <w:rsid w:val="004F20A5"/>
    <w:rsid w:val="0051015F"/>
    <w:rsid w:val="00523A60"/>
    <w:rsid w:val="0052464F"/>
    <w:rsid w:val="00550EC4"/>
    <w:rsid w:val="005963F2"/>
    <w:rsid w:val="005B76D0"/>
    <w:rsid w:val="005C009F"/>
    <w:rsid w:val="005E263F"/>
    <w:rsid w:val="006354B2"/>
    <w:rsid w:val="00691781"/>
    <w:rsid w:val="006B3B72"/>
    <w:rsid w:val="006C7341"/>
    <w:rsid w:val="006E5E8C"/>
    <w:rsid w:val="007077F5"/>
    <w:rsid w:val="00717DBB"/>
    <w:rsid w:val="00770583"/>
    <w:rsid w:val="007A1DA7"/>
    <w:rsid w:val="007D19B2"/>
    <w:rsid w:val="007D43B7"/>
    <w:rsid w:val="0080310E"/>
    <w:rsid w:val="00820174"/>
    <w:rsid w:val="00820C25"/>
    <w:rsid w:val="0083645E"/>
    <w:rsid w:val="008523BD"/>
    <w:rsid w:val="008B0424"/>
    <w:rsid w:val="008B3A56"/>
    <w:rsid w:val="008C4EB0"/>
    <w:rsid w:val="008E405B"/>
    <w:rsid w:val="008F06CB"/>
    <w:rsid w:val="00953530"/>
    <w:rsid w:val="009C154B"/>
    <w:rsid w:val="009D7B81"/>
    <w:rsid w:val="00A24D97"/>
    <w:rsid w:val="00A37D2D"/>
    <w:rsid w:val="00A73E18"/>
    <w:rsid w:val="00A7701B"/>
    <w:rsid w:val="00A8309E"/>
    <w:rsid w:val="00AA488B"/>
    <w:rsid w:val="00AD3D0D"/>
    <w:rsid w:val="00AF73E1"/>
    <w:rsid w:val="00B1710E"/>
    <w:rsid w:val="00B43093"/>
    <w:rsid w:val="00B87CCA"/>
    <w:rsid w:val="00B91B98"/>
    <w:rsid w:val="00BC4FD2"/>
    <w:rsid w:val="00BF3ECE"/>
    <w:rsid w:val="00BF7A45"/>
    <w:rsid w:val="00C14016"/>
    <w:rsid w:val="00C24F7A"/>
    <w:rsid w:val="00C66053"/>
    <w:rsid w:val="00CA1763"/>
    <w:rsid w:val="00CA6A23"/>
    <w:rsid w:val="00CC3382"/>
    <w:rsid w:val="00CF190B"/>
    <w:rsid w:val="00D07D32"/>
    <w:rsid w:val="00D11E21"/>
    <w:rsid w:val="00D34C8D"/>
    <w:rsid w:val="00D45A16"/>
    <w:rsid w:val="00D8067E"/>
    <w:rsid w:val="00DB2AB4"/>
    <w:rsid w:val="00DD16EC"/>
    <w:rsid w:val="00DF5553"/>
    <w:rsid w:val="00E0552F"/>
    <w:rsid w:val="00E60A43"/>
    <w:rsid w:val="00E95661"/>
    <w:rsid w:val="00ED1A99"/>
    <w:rsid w:val="00ED765A"/>
    <w:rsid w:val="00EE3AAF"/>
    <w:rsid w:val="00EF3214"/>
    <w:rsid w:val="00F11EE4"/>
    <w:rsid w:val="00F2088C"/>
    <w:rsid w:val="00F22CD5"/>
    <w:rsid w:val="00F41FE0"/>
    <w:rsid w:val="00FB418A"/>
    <w:rsid w:val="00FC348F"/>
    <w:rsid w:val="00FC7A79"/>
    <w:rsid w:val="00FD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3043C6"/>
  <w15:chartTrackingRefBased/>
  <w15:docId w15:val="{1F027A68-E308-4089-AFFD-3A966D07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3B7"/>
    <w:pPr>
      <w:spacing w:after="160"/>
    </w:pPr>
    <w:rPr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7CCA"/>
    <w:pPr>
      <w:keepNext/>
      <w:keepLines/>
      <w:spacing w:before="360" w:after="240"/>
      <w:outlineLvl w:val="0"/>
    </w:pPr>
    <w:rPr>
      <w:rFonts w:ascii="Arial" w:eastAsiaTheme="majorEastAsia" w:hAnsi="Arial" w:cs="Times New Roman (Headings CS)"/>
      <w:b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7C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43B7"/>
    <w:pPr>
      <w:keepNext/>
      <w:keepLines/>
      <w:spacing w:before="160"/>
      <w:outlineLvl w:val="2"/>
    </w:pPr>
    <w:rPr>
      <w:rFonts w:ascii="Arial" w:eastAsiaTheme="majorEastAsia" w:hAnsi="Arial" w:cstheme="majorBidi"/>
      <w:b/>
      <w:color w:val="000000" w:themeColor="text1"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24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3A4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D97"/>
    <w:pPr>
      <w:keepNext/>
      <w:keepLines/>
      <w:spacing w:before="80" w:after="40"/>
      <w:outlineLvl w:val="4"/>
    </w:pPr>
    <w:rPr>
      <w:rFonts w:eastAsiaTheme="majorEastAsia" w:cstheme="majorBidi"/>
      <w:color w:val="C3A4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D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A24D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D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D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CCA"/>
    <w:rPr>
      <w:rFonts w:ascii="Arial" w:eastAsiaTheme="majorEastAsia" w:hAnsi="Arial" w:cs="Times New Roman (Headings CS)"/>
      <w:b/>
      <w:color w:val="000000" w:themeColor="text1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87CCA"/>
    <w:rPr>
      <w:rFonts w:asciiTheme="majorHAnsi" w:eastAsiaTheme="majorEastAsia" w:hAnsiTheme="majorHAnsi" w:cstheme="majorBidi"/>
      <w:color w:val="000000" w:themeColor="text1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D43B7"/>
    <w:rPr>
      <w:rFonts w:ascii="Arial" w:eastAsiaTheme="majorEastAsia" w:hAnsi="Arial" w:cstheme="majorBidi"/>
      <w:b/>
      <w:color w:val="000000" w:themeColor="text1"/>
      <w:sz w:val="26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A24D97"/>
    <w:rPr>
      <w:rFonts w:eastAsiaTheme="majorEastAsia" w:cstheme="majorBidi"/>
      <w:i/>
      <w:iCs/>
      <w:color w:val="C3A400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D97"/>
    <w:rPr>
      <w:rFonts w:eastAsiaTheme="majorEastAsia" w:cstheme="majorBidi"/>
      <w:color w:val="C3A400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D9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D9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D9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D9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rsid w:val="00A24D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D9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D16E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D16EC"/>
    <w:rPr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B87CCA"/>
    <w:pPr>
      <w:spacing w:before="200" w:after="200"/>
    </w:pPr>
    <w:rPr>
      <w:rFonts w:cs="Times New Roman (Body CS)"/>
      <w:sz w:val="26"/>
      <w:szCs w:val="26"/>
    </w:rPr>
  </w:style>
  <w:style w:type="character" w:customStyle="1" w:styleId="QuoteChar">
    <w:name w:val="Quote Char"/>
    <w:basedOn w:val="DefaultParagraphFont"/>
    <w:link w:val="Quote"/>
    <w:uiPriority w:val="29"/>
    <w:rsid w:val="00B87CCA"/>
    <w:rPr>
      <w:rFonts w:cs="Times New Roman (Body CS)"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8F06CB"/>
    <w:pPr>
      <w:numPr>
        <w:numId w:val="3"/>
      </w:numPr>
      <w:ind w:left="714" w:hanging="357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D16EC"/>
    <w:pPr>
      <w:tabs>
        <w:tab w:val="center" w:pos="4513"/>
        <w:tab w:val="right" w:pos="9026"/>
      </w:tabs>
      <w:spacing w:after="0"/>
    </w:pPr>
  </w:style>
  <w:style w:type="table" w:styleId="TableGrid">
    <w:name w:val="Table Grid"/>
    <w:basedOn w:val="TableNormal"/>
    <w:uiPriority w:val="39"/>
    <w:rsid w:val="00B87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F06CB"/>
    <w:tblPr>
      <w:tblStyleRowBandSize w:val="1"/>
      <w:tblStyleColBandSize w:val="1"/>
      <w:tblBorders>
        <w:top w:val="single" w:sz="4" w:space="0" w:color="FFEF9B" w:themeColor="accent1" w:themeTint="66"/>
        <w:left w:val="single" w:sz="4" w:space="0" w:color="FFEF9B" w:themeColor="accent1" w:themeTint="66"/>
        <w:bottom w:val="single" w:sz="4" w:space="0" w:color="FFEF9B" w:themeColor="accent1" w:themeTint="66"/>
        <w:right w:val="single" w:sz="4" w:space="0" w:color="FFEF9B" w:themeColor="accent1" w:themeTint="66"/>
        <w:insideH w:val="single" w:sz="4" w:space="0" w:color="FFEF9B" w:themeColor="accent1" w:themeTint="66"/>
        <w:insideV w:val="single" w:sz="4" w:space="0" w:color="FFEF9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E76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6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WNZ24HeaderRow">
    <w:name w:val="WNZ 24_Header Row"/>
    <w:basedOn w:val="TableNormal"/>
    <w:uiPriority w:val="99"/>
    <w:rsid w:val="00B87CCA"/>
    <w:tblPr>
      <w:tblBorders>
        <w:top w:val="single" w:sz="4" w:space="0" w:color="FFD806" w:themeColor="accent1"/>
        <w:bottom w:val="single" w:sz="4" w:space="0" w:color="FFD806" w:themeColor="accent1"/>
        <w:insideH w:val="single" w:sz="4" w:space="0" w:color="FFD806" w:themeColor="accent1"/>
      </w:tblBorders>
      <w:tblCellMar>
        <w:top w:w="142" w:type="dxa"/>
        <w:left w:w="142" w:type="dxa"/>
        <w:bottom w:w="142" w:type="dxa"/>
        <w:right w:w="142" w:type="dxa"/>
      </w:tblCellMar>
    </w:tblPr>
    <w:tblStylePr w:type="firstRow">
      <w:tblPr/>
      <w:tcPr>
        <w:shd w:val="clear" w:color="auto" w:fill="FFF7CD" w:themeFill="accent1" w:themeFillTint="33"/>
      </w:tcPr>
    </w:tblStylePr>
  </w:style>
  <w:style w:type="paragraph" w:customStyle="1" w:styleId="Numberlist">
    <w:name w:val="Number list"/>
    <w:basedOn w:val="ListParagraph"/>
    <w:qFormat/>
    <w:rsid w:val="008F06CB"/>
    <w:pPr>
      <w:numPr>
        <w:numId w:val="2"/>
      </w:numPr>
      <w:ind w:left="714" w:hanging="357"/>
    </w:pPr>
  </w:style>
  <w:style w:type="paragraph" w:customStyle="1" w:styleId="TableContent">
    <w:name w:val="Table Content"/>
    <w:qFormat/>
    <w:rsid w:val="007D43B7"/>
    <w:rPr>
      <w:sz w:val="20"/>
      <w:szCs w:val="22"/>
      <w:lang w:val="en-GB"/>
    </w:rPr>
  </w:style>
  <w:style w:type="paragraph" w:customStyle="1" w:styleId="TableHeading">
    <w:name w:val="Table Heading"/>
    <w:qFormat/>
    <w:rsid w:val="007D43B7"/>
    <w:rPr>
      <w:rFonts w:ascii="Arial" w:hAnsi="Arial"/>
      <w:b/>
      <w:bCs/>
      <w:sz w:val="20"/>
      <w:szCs w:val="22"/>
      <w:lang w:val="en-GB"/>
    </w:rPr>
  </w:style>
  <w:style w:type="table" w:customStyle="1" w:styleId="WNZ24TotalRow">
    <w:name w:val="WNZ 24_Total Row"/>
    <w:basedOn w:val="TableNormal"/>
    <w:uiPriority w:val="99"/>
    <w:rsid w:val="00D34C8D"/>
    <w:tblPr>
      <w:tblBorders>
        <w:top w:val="single" w:sz="4" w:space="0" w:color="FFD806" w:themeColor="accent1"/>
        <w:bottom w:val="single" w:sz="4" w:space="0" w:color="FFD806" w:themeColor="accent1"/>
        <w:insideH w:val="single" w:sz="4" w:space="0" w:color="FFD806" w:themeColor="accent1"/>
      </w:tblBorders>
      <w:tblCellMar>
        <w:top w:w="142" w:type="dxa"/>
        <w:bottom w:w="142" w:type="dxa"/>
      </w:tblCellMar>
    </w:tblPr>
    <w:tcPr>
      <w:shd w:val="clear" w:color="auto" w:fill="auto"/>
      <w:tcMar>
        <w:top w:w="142" w:type="dxa"/>
        <w:bottom w:w="142" w:type="dxa"/>
      </w:tcMar>
      <w:vAlign w:val="center"/>
    </w:tcPr>
    <w:tblStylePr w:type="lastRow">
      <w:tblPr/>
      <w:tcPr>
        <w:tcBorders>
          <w:top w:val="nil"/>
          <w:left w:val="nil"/>
          <w:bottom w:val="single" w:sz="4" w:space="0" w:color="FFD806" w:themeColor="accent1"/>
          <w:right w:val="nil"/>
          <w:insideH w:val="nil"/>
          <w:insideV w:val="nil"/>
          <w:tl2br w:val="nil"/>
          <w:tr2bl w:val="nil"/>
        </w:tcBorders>
        <w:shd w:val="clear" w:color="auto" w:fill="FFF7CD" w:themeFill="accent1" w:themeFillTint="33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DD16EC"/>
    <w:rPr>
      <w:lang w:val="en-GB"/>
    </w:rPr>
  </w:style>
  <w:style w:type="table" w:customStyle="1" w:styleId="WNZ24FirstColumn">
    <w:name w:val="WNZ 24_First Column"/>
    <w:basedOn w:val="WNZ24TotalRow"/>
    <w:uiPriority w:val="99"/>
    <w:rsid w:val="00D07D32"/>
    <w:tblPr/>
    <w:tblStylePr w:type="lastRow">
      <w:tblPr/>
      <w:tcPr>
        <w:tcBorders>
          <w:top w:val="nil"/>
          <w:left w:val="nil"/>
          <w:bottom w:val="single" w:sz="4" w:space="0" w:color="FFD806" w:themeColor="accent1"/>
          <w:right w:val="nil"/>
          <w:insideH w:val="nil"/>
          <w:insideV w:val="nil"/>
          <w:tl2br w:val="nil"/>
          <w:tr2bl w:val="nil"/>
        </w:tcBorders>
        <w:shd w:val="clear" w:color="auto" w:fill="FFF7CD" w:themeFill="accent1" w:themeFillTint="33"/>
      </w:tcPr>
    </w:tblStylePr>
    <w:tblStylePr w:type="firstCol">
      <w:tblPr/>
      <w:tcPr>
        <w:shd w:val="clear" w:color="auto" w:fill="FFF7CD" w:themeFill="accent1" w:themeFillTint="33"/>
      </w:tcPr>
    </w:tblStylePr>
  </w:style>
  <w:style w:type="paragraph" w:customStyle="1" w:styleId="WellingtonNZHeading2">
    <w:name w:val="WellingtonNZ_Heading 2"/>
    <w:basedOn w:val="Normal"/>
    <w:qFormat/>
    <w:rsid w:val="000F266F"/>
    <w:pPr>
      <w:spacing w:before="140" w:after="0"/>
    </w:pPr>
    <w:rPr>
      <w:rFonts w:ascii="Calibri" w:hAnsi="Calibri" w:cs="Times New Roman (Body CS)"/>
      <w:caps/>
      <w:color w:val="58595B"/>
      <w:spacing w:val="30"/>
      <w:kern w:val="0"/>
      <w:sz w:val="21"/>
      <w:szCs w:val="28"/>
      <w:lang w:val="en-US"/>
      <w14:ligatures w14:val="none"/>
    </w:rPr>
  </w:style>
  <w:style w:type="paragraph" w:customStyle="1" w:styleId="WellingtonNZHeading1">
    <w:name w:val="WellingtonNZ_Heading 1"/>
    <w:basedOn w:val="Normal"/>
    <w:qFormat/>
    <w:rsid w:val="000F266F"/>
    <w:pPr>
      <w:spacing w:before="120" w:after="0"/>
    </w:pPr>
    <w:rPr>
      <w:rFonts w:ascii="Calibri" w:hAnsi="Calibri"/>
      <w:b/>
      <w:color w:val="58595B"/>
      <w:kern w:val="0"/>
      <w:sz w:val="34"/>
      <w:szCs w:val="36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C348F"/>
    <w:rPr>
      <w:color w:val="39739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utureLeaders@WellingtonNZ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wellingtonnz.com/business-events-conferences/hosting-your-conference-in-wellington/bidding-for-an-international-conference-in-wellington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s.DT\Downloads\WELLINGTONNZ_Letterhead%20Template_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FFB169DE5641E68EC59A6BA6640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F44E7-EFF5-43D6-AE7C-F6EA19E4B32C}"/>
      </w:docPartPr>
      <w:docPartBody>
        <w:p w:rsidR="00906479" w:rsidRDefault="00A51268" w:rsidP="00A51268">
          <w:pPr>
            <w:pStyle w:val="D2FFB169DE5641E68EC59A6BA664070B"/>
          </w:pPr>
          <w:r w:rsidRPr="00FF6A7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3426036C3D4F4899358D8500E5F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70369-AA4E-4DAF-BA78-7E75B7B3EA40}"/>
      </w:docPartPr>
      <w:docPartBody>
        <w:p w:rsidR="00906479" w:rsidRDefault="00A51268" w:rsidP="00A51268">
          <w:pPr>
            <w:pStyle w:val="113426036C3D4F4899358D8500E5FAA1"/>
          </w:pPr>
          <w:r w:rsidRPr="00FF6A7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268"/>
    <w:rsid w:val="000358C3"/>
    <w:rsid w:val="000E72FC"/>
    <w:rsid w:val="003453D3"/>
    <w:rsid w:val="003B5D8D"/>
    <w:rsid w:val="004333F4"/>
    <w:rsid w:val="004B783B"/>
    <w:rsid w:val="008B3A56"/>
    <w:rsid w:val="00906479"/>
    <w:rsid w:val="00970BE2"/>
    <w:rsid w:val="00A51268"/>
    <w:rsid w:val="00A57B98"/>
    <w:rsid w:val="00DC4278"/>
    <w:rsid w:val="00DF5553"/>
    <w:rsid w:val="00E60A43"/>
    <w:rsid w:val="00ED765A"/>
    <w:rsid w:val="00F2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1268"/>
    <w:rPr>
      <w:color w:val="666666"/>
    </w:rPr>
  </w:style>
  <w:style w:type="paragraph" w:customStyle="1" w:styleId="D2FFB169DE5641E68EC59A6BA664070B">
    <w:name w:val="D2FFB169DE5641E68EC59A6BA664070B"/>
    <w:rsid w:val="00A51268"/>
  </w:style>
  <w:style w:type="paragraph" w:customStyle="1" w:styleId="113426036C3D4F4899358D8500E5FAA1">
    <w:name w:val="113426036C3D4F4899358D8500E5FAA1"/>
    <w:rsid w:val="00A51268"/>
  </w:style>
  <w:style w:type="paragraph" w:customStyle="1" w:styleId="7AD5A475D31344A281A8EE358F51A070">
    <w:name w:val="7AD5A475D31344A281A8EE358F51A070"/>
    <w:rsid w:val="00A51268"/>
  </w:style>
  <w:style w:type="paragraph" w:customStyle="1" w:styleId="5485527EC76C430182B09D67F4772DCA">
    <w:name w:val="5485527EC76C430182B09D67F4772DCA"/>
    <w:rsid w:val="00A512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WNZ 24">
  <a:themeElements>
    <a:clrScheme name="Custom 1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FFD806"/>
      </a:accent1>
      <a:accent2>
        <a:srgbClr val="64955E"/>
      </a:accent2>
      <a:accent3>
        <a:srgbClr val="5997C1"/>
      </a:accent3>
      <a:accent4>
        <a:srgbClr val="9E8260"/>
      </a:accent4>
      <a:accent5>
        <a:srgbClr val="976B8C"/>
      </a:accent5>
      <a:accent6>
        <a:srgbClr val="E07C41"/>
      </a:accent6>
      <a:hlink>
        <a:srgbClr val="397399"/>
      </a:hlink>
      <a:folHlink>
        <a:srgbClr val="39739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09F0647049724FB7F490678B34514D" ma:contentTypeVersion="19" ma:contentTypeDescription="Create a new document." ma:contentTypeScope="" ma:versionID="a8685359065a0a31a22952a40de1f28f">
  <xsd:schema xmlns:xsd="http://www.w3.org/2001/XMLSchema" xmlns:xs="http://www.w3.org/2001/XMLSchema" xmlns:p="http://schemas.microsoft.com/office/2006/metadata/properties" xmlns:ns2="5e1fd241-a0dc-417a-8e0e-0f63601b9df4" xmlns:ns3="1f6b3238-0935-417e-9e79-96150b700db9" targetNamespace="http://schemas.microsoft.com/office/2006/metadata/properties" ma:root="true" ma:fieldsID="c6427a143898d55c1f2bc2dcb87e2f14" ns2:_="" ns3:_="">
    <xsd:import namespace="5e1fd241-a0dc-417a-8e0e-0f63601b9df4"/>
    <xsd:import namespace="1f6b3238-0935-417e-9e79-96150b700d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fd241-a0dc-417a-8e0e-0f63601b9d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a91610-bef5-4e10-b019-04cc4c5d8f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b3238-0935-417e-9e79-96150b700db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f4066c-e10a-411b-8ab1-56bc09a08221}" ma:internalName="TaxCatchAll" ma:showField="CatchAllData" ma:web="1f6b3238-0935-417e-9e79-96150b700d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1fd241-a0dc-417a-8e0e-0f63601b9df4">
      <Terms xmlns="http://schemas.microsoft.com/office/infopath/2007/PartnerControls"/>
    </lcf76f155ced4ddcb4097134ff3c332f>
    <TaxCatchAll xmlns="1f6b3238-0935-417e-9e79-96150b700db9" xsi:nil="true"/>
  </documentManagement>
</p:properties>
</file>

<file path=customXml/itemProps1.xml><?xml version="1.0" encoding="utf-8"?>
<ds:datastoreItem xmlns:ds="http://schemas.openxmlformats.org/officeDocument/2006/customXml" ds:itemID="{49212B05-AA3D-46C0-B94E-70CA82D0CF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EF842E-4650-4F3B-8CED-A8DACB354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1fd241-a0dc-417a-8e0e-0f63601b9df4"/>
    <ds:schemaRef ds:uri="1f6b3238-0935-417e-9e79-96150b700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4B71A5-E66C-4516-81B2-F7D559013A78}">
  <ds:schemaRefs>
    <ds:schemaRef ds:uri="http://schemas.microsoft.com/office/2006/metadata/properties"/>
    <ds:schemaRef ds:uri="http://schemas.microsoft.com/office/infopath/2007/PartnerControls"/>
    <ds:schemaRef ds:uri="5e1fd241-a0dc-417a-8e0e-0f63601b9df4"/>
    <ds:schemaRef ds:uri="1f6b3238-0935-417e-9e79-96150b700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WELLINGTONNZ_Letterhead Template_2024</Template>
  <TotalTime>3</TotalTime>
  <Pages>1</Pages>
  <Words>440</Words>
  <Characters>1790</Characters>
  <Application>Microsoft Office Word</Application>
  <DocSecurity>0</DocSecurity>
  <Lines>255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 Dawson-Tobich</dc:creator>
  <cp:keywords/>
  <dc:description/>
  <cp:lastModifiedBy>Louise Woodburn</cp:lastModifiedBy>
  <cp:revision>8</cp:revision>
  <dcterms:created xsi:type="dcterms:W3CDTF">2026-10-07T03:20:00Z</dcterms:created>
  <dcterms:modified xsi:type="dcterms:W3CDTF">2026-10-07T04:22:00Z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0x010100A709F0647049724FB7F490678B34514D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